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221"/>
        <w:gridCol w:w="3393"/>
        <w:gridCol w:w="2610"/>
        <w:gridCol w:w="144"/>
        <w:gridCol w:w="4140"/>
        <w:gridCol w:w="221"/>
      </w:tblGrid>
      <w:tr w:rsidR="00FE4BDB" w:rsidRPr="00A62AD4" w14:paraId="5D55D923" w14:textId="77777777" w:rsidTr="000A7545">
        <w:trPr>
          <w:tblHeader/>
          <w:tblCellSpacing w:w="72" w:type="dxa"/>
        </w:trPr>
        <w:tc>
          <w:tcPr>
            <w:tcW w:w="6274" w:type="dxa"/>
            <w:gridSpan w:val="3"/>
            <w:shd w:val="clear" w:color="auto" w:fill="487F81" w:themeFill="accent1"/>
            <w:tcMar>
              <w:right w:w="259" w:type="dxa"/>
            </w:tcMar>
            <w:vAlign w:val="center"/>
          </w:tcPr>
          <w:p w14:paraId="79C19991" w14:textId="5F697C23" w:rsidR="000147F5" w:rsidRPr="000F1F94" w:rsidRDefault="000147F5" w:rsidP="000F1F94">
            <w:pPr>
              <w:pStyle w:val="Title"/>
              <w:spacing w:after="240"/>
              <w:rPr>
                <w:b/>
                <w:sz w:val="72"/>
                <w:szCs w:val="72"/>
              </w:rPr>
            </w:pPr>
            <w:r w:rsidRPr="000F1F94">
              <w:rPr>
                <w:b/>
                <w:sz w:val="72"/>
                <w:szCs w:val="72"/>
              </w:rPr>
              <w:t>FREE TRAINING</w:t>
            </w:r>
          </w:p>
        </w:tc>
        <w:tc>
          <w:tcPr>
            <w:tcW w:w="4364" w:type="dxa"/>
            <w:gridSpan w:val="3"/>
            <w:tcBorders>
              <w:left w:val="nil"/>
            </w:tcBorders>
            <w:shd w:val="clear" w:color="auto" w:fill="D7E8E8" w:themeFill="accent1" w:themeFillTint="33"/>
            <w:vAlign w:val="center"/>
          </w:tcPr>
          <w:p w14:paraId="70BF94F1" w14:textId="77777777" w:rsidR="000F1F94" w:rsidRDefault="000147F5" w:rsidP="000147F5">
            <w:pPr>
              <w:pStyle w:val="Subtitle"/>
              <w:spacing w:after="240"/>
            </w:pPr>
            <w:r>
              <w:t xml:space="preserve">LEARN TO </w:t>
            </w:r>
            <w:r w:rsidR="000A7545">
              <w:t xml:space="preserve">GROW FOOD &amp; </w:t>
            </w:r>
          </w:p>
          <w:p w14:paraId="4D3742C2" w14:textId="6CCC32A3" w:rsidR="00FE4BDB" w:rsidRPr="00A62AD4" w:rsidRDefault="000147F5" w:rsidP="000147F5">
            <w:pPr>
              <w:pStyle w:val="Subtitle"/>
              <w:spacing w:after="240"/>
            </w:pPr>
            <w:r>
              <w:t xml:space="preserve">Create a </w:t>
            </w:r>
          </w:p>
          <w:p w14:paraId="5C08EC15" w14:textId="5A1085FA" w:rsidR="00FE4BDB" w:rsidRPr="00A62AD4" w:rsidRDefault="000147F5" w:rsidP="00041E3D">
            <w:pPr>
              <w:pStyle w:val="Subtitle"/>
              <w:spacing w:after="240"/>
            </w:pPr>
            <w:r>
              <w:t>FOOD GARDEN</w:t>
            </w:r>
          </w:p>
        </w:tc>
        <w:bookmarkStart w:id="0" w:name="_GoBack"/>
        <w:bookmarkEnd w:id="0"/>
      </w:tr>
      <w:tr w:rsidR="00A62AD4" w:rsidRPr="00A62AD4" w14:paraId="5F0AA325" w14:textId="77777777" w:rsidTr="000A7545">
        <w:trPr>
          <w:tblCellSpacing w:w="72" w:type="dxa"/>
        </w:trPr>
        <w:tc>
          <w:tcPr>
            <w:tcW w:w="6274" w:type="dxa"/>
            <w:gridSpan w:val="3"/>
            <w:shd w:val="clear" w:color="auto" w:fill="auto"/>
            <w:tcMar>
              <w:right w:w="259" w:type="dxa"/>
            </w:tcMar>
          </w:tcPr>
          <w:p w14:paraId="4178090E" w14:textId="66A749CC" w:rsidR="00A62AD4" w:rsidRPr="00A62AD4" w:rsidRDefault="000147F5" w:rsidP="00A62AD4">
            <w:pPr>
              <w:pStyle w:val="Photo"/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3AC6F85E" wp14:editId="0A063658">
                  <wp:extent cx="4071620" cy="2466975"/>
                  <wp:effectExtent l="0" t="0" r="508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7626236_1861763120705407_6665737054661468106_n.jpg"/>
                          <pic:cNvPicPr/>
                        </pic:nvPicPr>
                        <pic:blipFill rotWithShape="1">
                          <a:blip r:embed="rId10"/>
                          <a:srcRect b="54556"/>
                          <a:stretch/>
                        </pic:blipFill>
                        <pic:spPr bwMode="auto">
                          <a:xfrm>
                            <a:off x="0" y="0"/>
                            <a:ext cx="4071620" cy="246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0022CC" w14:textId="667CDD6B" w:rsidR="00A62AD4" w:rsidRPr="00212B59" w:rsidRDefault="00B755DE" w:rsidP="00A62AD4">
            <w:pPr>
              <w:pStyle w:val="Heading2"/>
              <w:outlineLvl w:val="1"/>
              <w:rPr>
                <w:b/>
                <w:sz w:val="28"/>
                <w:szCs w:val="28"/>
              </w:rPr>
            </w:pPr>
            <w:r w:rsidRPr="00212B59">
              <w:rPr>
                <w:b/>
                <w:sz w:val="28"/>
                <w:szCs w:val="28"/>
              </w:rPr>
              <w:t>FREE TRAINING with ABUNDANT BORDERS</w:t>
            </w:r>
          </w:p>
          <w:p w14:paraId="57FF3143" w14:textId="07F61C53" w:rsidR="00A62AD4" w:rsidRDefault="00B755DE" w:rsidP="00A62AD4">
            <w:pPr>
              <w:spacing w:after="240" w:line="259" w:lineRule="auto"/>
            </w:pPr>
            <w:r>
              <w:t>We are working to create</w:t>
            </w:r>
            <w:r>
              <w:t xml:space="preserve"> a network of local food production </w:t>
            </w:r>
            <w:r>
              <w:t xml:space="preserve">in the Scottish Borders and, with the support of the Salvation Army, Awards 4 All and the People’s Postcode Lottery, we are offering </w:t>
            </w:r>
            <w:r w:rsidRPr="000A7545">
              <w:rPr>
                <w:b/>
              </w:rPr>
              <w:t>FREE training places in Hawick.</w:t>
            </w:r>
          </w:p>
          <w:p w14:paraId="58445800" w14:textId="040E6E1E" w:rsidR="00B755DE" w:rsidRDefault="00B755DE" w:rsidP="00A62AD4">
            <w:pPr>
              <w:spacing w:after="240" w:line="259" w:lineRule="auto"/>
              <w:rPr>
                <w:noProof/>
              </w:rPr>
            </w:pPr>
            <w:r>
              <w:t>Starting Tuesday 24</w:t>
            </w:r>
            <w:r w:rsidRPr="00B755DE">
              <w:rPr>
                <w:vertAlign w:val="superscript"/>
              </w:rPr>
              <w:t>th</w:t>
            </w:r>
            <w:r>
              <w:t xml:space="preserve"> April and running EVERY TUESDAY until 3rd July, the course will help you learn how to grow fresh fruit and vegetables and create a fabulous food garden behind the </w:t>
            </w:r>
            <w:r w:rsidR="00F045F6">
              <w:t xml:space="preserve">Salvation Army </w:t>
            </w:r>
            <w:r>
              <w:t>Community Store</w:t>
            </w:r>
            <w:r w:rsidR="008D1890">
              <w:t>, High Street</w:t>
            </w:r>
            <w:r>
              <w:t>.</w:t>
            </w:r>
            <w:r>
              <w:rPr>
                <w:noProof/>
              </w:rPr>
              <w:t xml:space="preserve"> </w:t>
            </w:r>
          </w:p>
          <w:p w14:paraId="1D26220D" w14:textId="1CE3AD39" w:rsidR="00B755DE" w:rsidRPr="00A62AD4" w:rsidRDefault="00B755DE" w:rsidP="00A62AD4">
            <w:pPr>
              <w:spacing w:after="240" w:line="259" w:lineRule="auto"/>
            </w:pPr>
            <w:r>
              <w:t xml:space="preserve">Only 15 places available so </w:t>
            </w:r>
            <w:r w:rsidR="000A7545">
              <w:t>contact Karen asap to book a place.</w:t>
            </w:r>
          </w:p>
        </w:tc>
        <w:tc>
          <w:tcPr>
            <w:tcW w:w="4364" w:type="dxa"/>
            <w:gridSpan w:val="3"/>
            <w:tcBorders>
              <w:left w:val="nil"/>
            </w:tcBorders>
            <w:shd w:val="clear" w:color="auto" w:fill="auto"/>
          </w:tcPr>
          <w:p w14:paraId="5AF51447" w14:textId="2B067213" w:rsidR="00A62AD4" w:rsidRPr="00A62AD4" w:rsidRDefault="000147F5" w:rsidP="00A62AD4">
            <w:pPr>
              <w:pStyle w:val="Photo"/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3153066A" wp14:editId="654483DA">
                  <wp:extent cx="2442845" cy="244284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ruitandveg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45" cy="244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7D38B" w14:textId="550385E7" w:rsidR="00A62AD4" w:rsidRDefault="000147F5" w:rsidP="00A62AD4">
            <w:pPr>
              <w:pStyle w:val="Heading1"/>
              <w:outlineLvl w:val="0"/>
            </w:pPr>
            <w:r>
              <w:t>All Equipment Provided</w:t>
            </w:r>
          </w:p>
          <w:p w14:paraId="0334CE61" w14:textId="77777777" w:rsidR="000147F5" w:rsidRPr="000147F5" w:rsidRDefault="000147F5" w:rsidP="000147F5"/>
          <w:p w14:paraId="519FE95D" w14:textId="0385CA87" w:rsidR="000147F5" w:rsidRPr="00A62AD4" w:rsidRDefault="000147F5" w:rsidP="000147F5">
            <w:pPr>
              <w:pStyle w:val="Heading1"/>
              <w:outlineLvl w:val="0"/>
            </w:pPr>
            <w:r>
              <w:t>No previous experience necessary</w:t>
            </w:r>
          </w:p>
          <w:p w14:paraId="381B369E" w14:textId="0FED408A" w:rsidR="00A62AD4" w:rsidRPr="00A62AD4" w:rsidRDefault="00A62AD4" w:rsidP="00A62AD4">
            <w:pPr>
              <w:pStyle w:val="Heading4"/>
              <w:outlineLvl w:val="3"/>
            </w:pPr>
          </w:p>
          <w:p w14:paraId="070B0AF1" w14:textId="3C509ECC" w:rsidR="00A62AD4" w:rsidRPr="000A7545" w:rsidRDefault="000147F5" w:rsidP="00A62AD4">
            <w:pPr>
              <w:pStyle w:val="ContactInfo"/>
              <w:rPr>
                <w:sz w:val="24"/>
              </w:rPr>
            </w:pPr>
            <w:r w:rsidRPr="000A7545">
              <w:rPr>
                <w:sz w:val="24"/>
              </w:rPr>
              <w:t>Contact: Karen</w:t>
            </w:r>
            <w:r w:rsidR="00B755DE" w:rsidRPr="000A7545">
              <w:rPr>
                <w:sz w:val="24"/>
              </w:rPr>
              <w:t xml:space="preserve"> via email</w:t>
            </w:r>
          </w:p>
          <w:p w14:paraId="2853290B" w14:textId="04EBB589" w:rsidR="000147F5" w:rsidRPr="000A7545" w:rsidRDefault="00B755DE" w:rsidP="000147F5">
            <w:r w:rsidRPr="000A7545">
              <w:t>robin@abundantborders.org.uk</w:t>
            </w:r>
          </w:p>
          <w:p w14:paraId="114723BB" w14:textId="77777777" w:rsidR="00B755DE" w:rsidRPr="000A7545" w:rsidRDefault="00B755DE" w:rsidP="000147F5"/>
          <w:p w14:paraId="5F6D8BF3" w14:textId="77777777" w:rsidR="00A62AD4" w:rsidRPr="000A7545" w:rsidRDefault="000147F5" w:rsidP="00A62AD4">
            <w:pPr>
              <w:pStyle w:val="Phone"/>
              <w:rPr>
                <w:sz w:val="24"/>
              </w:rPr>
            </w:pPr>
            <w:r w:rsidRPr="000A7545">
              <w:rPr>
                <w:sz w:val="24"/>
              </w:rPr>
              <w:t>Telephone: 07885 905090</w:t>
            </w:r>
          </w:p>
          <w:p w14:paraId="00D70373" w14:textId="405D2008" w:rsidR="000147F5" w:rsidRDefault="00212B59" w:rsidP="000147F5">
            <w:r w:rsidRPr="00212B59">
              <w:t>www.abundantborders.org.uk</w:t>
            </w:r>
          </w:p>
          <w:p w14:paraId="572AEADE" w14:textId="77777777" w:rsidR="00212B59" w:rsidRDefault="00212B59" w:rsidP="000147F5"/>
          <w:p w14:paraId="0BFE4819" w14:textId="77777777" w:rsidR="00212B59" w:rsidRDefault="00212B59" w:rsidP="000147F5"/>
          <w:p w14:paraId="4DAF743A" w14:textId="248135EB" w:rsidR="00212B59" w:rsidRPr="000147F5" w:rsidRDefault="00212B59" w:rsidP="000147F5"/>
        </w:tc>
      </w:tr>
      <w:tr w:rsidR="00B755DE" w14:paraId="75120102" w14:textId="77777777" w:rsidTr="000A7545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5" w:type="dxa"/>
          <w:wAfter w:w="5" w:type="dxa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</w:tcPr>
          <w:p w14:paraId="632F4A0C" w14:textId="0A4DC7AA" w:rsidR="00B755DE" w:rsidRDefault="000A7545" w:rsidP="00547B3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64F173E3" wp14:editId="1DF7AEF9">
                  <wp:extent cx="1638276" cy="762000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without strapline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657" cy="77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388773" w14:textId="3E0E0DE6" w:rsidR="000A7545" w:rsidRDefault="000A7545" w:rsidP="00547B35">
            <w:pPr>
              <w:pStyle w:val="NoSpacing"/>
            </w:pPr>
          </w:p>
        </w:tc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1BB11F7F" w14:textId="6B477ABD" w:rsidR="00B755DE" w:rsidRDefault="000A7545" w:rsidP="00547B35">
            <w:pPr>
              <w:pStyle w:val="NoSpacing"/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C302F8" wp14:editId="1555A4E9">
                  <wp:extent cx="781050" cy="7810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eople's Postcode Trust - Logo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2FA9058C" wp14:editId="2C7EBDD9">
                  <wp:extent cx="1050196" cy="76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as_rgb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581" cy="77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1A69F" w14:textId="388EE10F" w:rsidR="00A62AD4" w:rsidRPr="000A7545" w:rsidRDefault="00A62AD4" w:rsidP="00547B35">
      <w:pPr>
        <w:pStyle w:val="NoSpacing"/>
        <w:rPr>
          <w:sz w:val="2"/>
          <w:szCs w:val="2"/>
        </w:rPr>
      </w:pPr>
    </w:p>
    <w:sectPr w:rsidR="00A62AD4" w:rsidRPr="000A7545" w:rsidSect="005141F6">
      <w:footerReference w:type="default" r:id="rId15"/>
      <w:pgSz w:w="11907" w:h="16840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D0898" w14:textId="77777777" w:rsidR="00E555EF" w:rsidRDefault="00E555EF">
      <w:pPr>
        <w:spacing w:after="0" w:line="240" w:lineRule="auto"/>
      </w:pPr>
      <w:r>
        <w:separator/>
      </w:r>
    </w:p>
  </w:endnote>
  <w:endnote w:type="continuationSeparator" w:id="0">
    <w:p w14:paraId="36C5DE4A" w14:textId="77777777" w:rsidR="00E555EF" w:rsidRDefault="00E55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F1ECDE" w14:textId="77777777" w:rsidR="00840850" w:rsidRDefault="008408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2A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7AFDA" w14:textId="77777777" w:rsidR="00E555EF" w:rsidRDefault="00E555EF">
      <w:pPr>
        <w:spacing w:after="0" w:line="240" w:lineRule="auto"/>
      </w:pPr>
      <w:r>
        <w:separator/>
      </w:r>
    </w:p>
  </w:footnote>
  <w:footnote w:type="continuationSeparator" w:id="0">
    <w:p w14:paraId="25B868D7" w14:textId="77777777" w:rsidR="00E555EF" w:rsidRDefault="00E55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7F5"/>
    <w:rsid w:val="000147F5"/>
    <w:rsid w:val="000351C0"/>
    <w:rsid w:val="000A7545"/>
    <w:rsid w:val="000F1F94"/>
    <w:rsid w:val="001635C3"/>
    <w:rsid w:val="00212B59"/>
    <w:rsid w:val="00212FC8"/>
    <w:rsid w:val="002A752A"/>
    <w:rsid w:val="003640D2"/>
    <w:rsid w:val="00373061"/>
    <w:rsid w:val="0039607E"/>
    <w:rsid w:val="003A1681"/>
    <w:rsid w:val="003F34EC"/>
    <w:rsid w:val="004A152B"/>
    <w:rsid w:val="005141F6"/>
    <w:rsid w:val="00547B35"/>
    <w:rsid w:val="00597246"/>
    <w:rsid w:val="00604635"/>
    <w:rsid w:val="00661932"/>
    <w:rsid w:val="0066734E"/>
    <w:rsid w:val="00791271"/>
    <w:rsid w:val="007E689D"/>
    <w:rsid w:val="00840850"/>
    <w:rsid w:val="008D1890"/>
    <w:rsid w:val="008D5551"/>
    <w:rsid w:val="00A00F42"/>
    <w:rsid w:val="00A62AD4"/>
    <w:rsid w:val="00A62DE4"/>
    <w:rsid w:val="00A63E63"/>
    <w:rsid w:val="00A83F67"/>
    <w:rsid w:val="00B049A7"/>
    <w:rsid w:val="00B17A07"/>
    <w:rsid w:val="00B755DE"/>
    <w:rsid w:val="00B862AA"/>
    <w:rsid w:val="00BA21E7"/>
    <w:rsid w:val="00C73579"/>
    <w:rsid w:val="00D91B70"/>
    <w:rsid w:val="00DB195B"/>
    <w:rsid w:val="00DB1ED9"/>
    <w:rsid w:val="00E27C48"/>
    <w:rsid w:val="00E555EF"/>
    <w:rsid w:val="00E85770"/>
    <w:rsid w:val="00F045F6"/>
    <w:rsid w:val="00F176B5"/>
    <w:rsid w:val="00F73772"/>
    <w:rsid w:val="00FA5A23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5AB261"/>
  <w15:chartTrackingRefBased/>
  <w15:docId w15:val="{9476AA3C-4903-42A2-86A2-A31F3D056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  <w:style w:type="character" w:styleId="UnresolvedMention">
    <w:name w:val="Unresolved Mention"/>
    <w:basedOn w:val="DefaultParagraphFont"/>
    <w:uiPriority w:val="99"/>
    <w:semiHidden/>
    <w:unhideWhenUsed/>
    <w:rsid w:val="00B755D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\AppData\Roaming\Microsoft\Templates\Business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606"/>
    <w:rsid w:val="00EC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92BC96ACF984DEC975E841D521A2A4A">
    <w:name w:val="C92BC96ACF984DEC975E841D521A2A4A"/>
  </w:style>
  <w:style w:type="paragraph" w:customStyle="1" w:styleId="4814A37AA9B84077A0668CFE9C2E6A95">
    <w:name w:val="4814A37AA9B84077A0668CFE9C2E6A95"/>
  </w:style>
  <w:style w:type="paragraph" w:customStyle="1" w:styleId="A6EF5E4C1F3C45AEB8A52C99C2AA9877">
    <w:name w:val="A6EF5E4C1F3C45AEB8A52C99C2AA9877"/>
  </w:style>
  <w:style w:type="paragraph" w:customStyle="1" w:styleId="85669A3A4E414668A67D21A94AD6B523">
    <w:name w:val="85669A3A4E414668A67D21A94AD6B523"/>
  </w:style>
  <w:style w:type="paragraph" w:customStyle="1" w:styleId="A263BCF935094D1883E96DB681B7FD5B">
    <w:name w:val="A263BCF935094D1883E96DB681B7FD5B"/>
  </w:style>
  <w:style w:type="paragraph" w:customStyle="1" w:styleId="A4ECED0359DB4579B8EA1E0299085B00">
    <w:name w:val="A4ECED0359DB4579B8EA1E0299085B00"/>
  </w:style>
  <w:style w:type="paragraph" w:customStyle="1" w:styleId="C84F7001B2D44178AF2BE31ACFE20959">
    <w:name w:val="C84F7001B2D44178AF2BE31ACFE20959"/>
  </w:style>
  <w:style w:type="paragraph" w:customStyle="1" w:styleId="302578F33CC241C4AFD69EFF05158485">
    <w:name w:val="302578F33CC241C4AFD69EFF05158485"/>
  </w:style>
  <w:style w:type="paragraph" w:customStyle="1" w:styleId="0F43F7095AB947A08F60070CAAD7A511">
    <w:name w:val="0F43F7095AB947A08F60070CAAD7A511"/>
  </w:style>
  <w:style w:type="paragraph" w:customStyle="1" w:styleId="104F87BF56964BF391D44D078545EF7F">
    <w:name w:val="104F87BF56964BF391D44D078545EF7F"/>
  </w:style>
  <w:style w:type="paragraph" w:customStyle="1" w:styleId="94760F1D4303488D863C171F958004D8">
    <w:name w:val="94760F1D4303488D863C171F958004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C4EBBBB6-3B3F-4E06-AF21-CA43AAA20C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FB9BDB-407A-47A2-ADC3-921C32ED21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B01DC2-1EE7-43F1-8D94-6E9D81960C5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205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birch</dc:creator>
  <cp:keywords/>
  <dc:description/>
  <cp:lastModifiedBy>karen birch</cp:lastModifiedBy>
  <cp:revision>5</cp:revision>
  <cp:lastPrinted>2018-03-12T13:12:00Z</cp:lastPrinted>
  <dcterms:created xsi:type="dcterms:W3CDTF">2018-03-12T12:38:00Z</dcterms:created>
  <dcterms:modified xsi:type="dcterms:W3CDTF">2018-03-12T16:07:00Z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